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77F7" w:rsidRDefault="000677F7">
      <w:pPr>
        <w:pStyle w:val="Title"/>
      </w:pPr>
      <w:r>
        <w:t>MISES EN SITUATION</w:t>
      </w:r>
    </w:p>
    <w:p w:rsidR="000677F7" w:rsidRDefault="000677F7">
      <w:pPr>
        <w:jc w:val="both"/>
        <w:rPr>
          <w:b/>
          <w:bCs/>
          <w:sz w:val="28"/>
        </w:rPr>
      </w:pPr>
    </w:p>
    <w:p w:rsidR="000677F7" w:rsidRDefault="000677F7">
      <w:pPr>
        <w:jc w:val="both"/>
        <w:rPr>
          <w:b/>
          <w:bCs/>
          <w:sz w:val="28"/>
        </w:rPr>
      </w:pPr>
    </w:p>
    <w:p w:rsidR="000677F7" w:rsidRDefault="000677F7">
      <w:pPr>
        <w:jc w:val="both"/>
        <w:rPr>
          <w:sz w:val="28"/>
        </w:rPr>
      </w:pPr>
      <w:r>
        <w:rPr>
          <w:b/>
          <w:bCs/>
          <w:sz w:val="28"/>
        </w:rPr>
        <w:t xml:space="preserve">1-ACCUEIL DU MATIN : </w:t>
      </w:r>
      <w:r>
        <w:rPr>
          <w:sz w:val="28"/>
        </w:rPr>
        <w:t>Je suis NATHAN,j’ai  6 ans. ?Que dois-tu mettre en place pour mon accueil du matin ?</w:t>
      </w:r>
    </w:p>
    <w:p w:rsidR="000677F7" w:rsidRDefault="000677F7">
      <w:pPr>
        <w:jc w:val="both"/>
        <w:rPr>
          <w:sz w:val="28"/>
        </w:rPr>
      </w:pPr>
    </w:p>
    <w:p w:rsidR="000677F7" w:rsidRDefault="000677F7">
      <w:pPr>
        <w:jc w:val="both"/>
        <w:rPr>
          <w:sz w:val="28"/>
        </w:rPr>
      </w:pPr>
    </w:p>
    <w:p w:rsidR="000677F7" w:rsidRDefault="000677F7">
      <w:pPr>
        <w:jc w:val="both"/>
        <w:rPr>
          <w:sz w:val="28"/>
        </w:rPr>
      </w:pPr>
      <w:r>
        <w:rPr>
          <w:b/>
          <w:bCs/>
          <w:sz w:val="28"/>
        </w:rPr>
        <w:t xml:space="preserve">2-PAUSES : </w:t>
      </w:r>
      <w:r>
        <w:rPr>
          <w:sz w:val="28"/>
        </w:rPr>
        <w:t>Tu es animateur au centre, d’après toi quels sont les moments opportuns pour prendre une pause et quelles sont les conditions pour les prendre ?</w:t>
      </w:r>
    </w:p>
    <w:p w:rsidR="000677F7" w:rsidRDefault="000677F7">
      <w:pPr>
        <w:jc w:val="both"/>
        <w:rPr>
          <w:sz w:val="28"/>
        </w:rPr>
      </w:pPr>
    </w:p>
    <w:p w:rsidR="000677F7" w:rsidRDefault="000677F7">
      <w:pPr>
        <w:jc w:val="both"/>
        <w:rPr>
          <w:sz w:val="28"/>
        </w:rPr>
      </w:pPr>
    </w:p>
    <w:p w:rsidR="000677F7" w:rsidRDefault="000677F7">
      <w:pPr>
        <w:jc w:val="both"/>
        <w:rPr>
          <w:sz w:val="28"/>
        </w:rPr>
      </w:pPr>
      <w:r>
        <w:rPr>
          <w:b/>
          <w:bCs/>
          <w:sz w:val="28"/>
        </w:rPr>
        <w:t>3-SORTIES :</w:t>
      </w:r>
      <w:r>
        <w:rPr>
          <w:sz w:val="28"/>
        </w:rPr>
        <w:t>Tu pars en sortie forêt avec un groupe de 24 enfants et un collègue. Comment s’organise cette sortie ?</w:t>
      </w:r>
    </w:p>
    <w:p w:rsidR="000677F7" w:rsidRDefault="000677F7">
      <w:pPr>
        <w:jc w:val="both"/>
        <w:rPr>
          <w:sz w:val="28"/>
        </w:rPr>
      </w:pPr>
    </w:p>
    <w:p w:rsidR="000677F7" w:rsidRDefault="000677F7">
      <w:pPr>
        <w:jc w:val="both"/>
        <w:rPr>
          <w:sz w:val="28"/>
        </w:rPr>
      </w:pPr>
    </w:p>
    <w:p w:rsidR="000677F7" w:rsidRDefault="000677F7">
      <w:pPr>
        <w:jc w:val="both"/>
        <w:rPr>
          <w:sz w:val="28"/>
        </w:rPr>
      </w:pPr>
      <w:r>
        <w:rPr>
          <w:b/>
          <w:bCs/>
          <w:sz w:val="28"/>
        </w:rPr>
        <w:t>4-PISCINE :</w:t>
      </w:r>
      <w:r>
        <w:rPr>
          <w:sz w:val="28"/>
        </w:rPr>
        <w:t xml:space="preserve"> Quelle est l’organisation de ce genre de sortie et quelles sont les règles à appliquer ?</w:t>
      </w:r>
    </w:p>
    <w:p w:rsidR="000677F7" w:rsidRDefault="000677F7">
      <w:pPr>
        <w:jc w:val="both"/>
        <w:rPr>
          <w:sz w:val="28"/>
        </w:rPr>
      </w:pPr>
    </w:p>
    <w:p w:rsidR="000677F7" w:rsidRDefault="000677F7">
      <w:pPr>
        <w:jc w:val="both"/>
        <w:rPr>
          <w:sz w:val="28"/>
        </w:rPr>
      </w:pPr>
    </w:p>
    <w:p w:rsidR="000677F7" w:rsidRDefault="000677F7">
      <w:pPr>
        <w:jc w:val="both"/>
        <w:rPr>
          <w:sz w:val="28"/>
        </w:rPr>
      </w:pPr>
      <w:r>
        <w:rPr>
          <w:b/>
          <w:bCs/>
          <w:sz w:val="28"/>
        </w:rPr>
        <w:t>5-REPAS :</w:t>
      </w:r>
      <w:r>
        <w:rPr>
          <w:sz w:val="28"/>
        </w:rPr>
        <w:t>Quel doit être le comportement de l’animateur pendant les repas ?</w:t>
      </w:r>
    </w:p>
    <w:p w:rsidR="000677F7" w:rsidRDefault="000677F7">
      <w:pPr>
        <w:jc w:val="both"/>
        <w:rPr>
          <w:sz w:val="28"/>
        </w:rPr>
      </w:pPr>
    </w:p>
    <w:p w:rsidR="000677F7" w:rsidRDefault="000677F7">
      <w:pPr>
        <w:jc w:val="both"/>
        <w:rPr>
          <w:sz w:val="28"/>
        </w:rPr>
      </w:pPr>
    </w:p>
    <w:p w:rsidR="000677F7" w:rsidRDefault="000677F7">
      <w:pPr>
        <w:jc w:val="both"/>
        <w:rPr>
          <w:sz w:val="28"/>
        </w:rPr>
      </w:pPr>
      <w:r>
        <w:rPr>
          <w:b/>
          <w:bCs/>
          <w:sz w:val="28"/>
        </w:rPr>
        <w:t xml:space="preserve">6-SORTIE DE LA CANTINE : </w:t>
      </w:r>
      <w:r>
        <w:rPr>
          <w:sz w:val="28"/>
        </w:rPr>
        <w:t>A la fin du repas, les enfants sortent de la cantine pour se rendre  à l’extérieur s’il fait beau, à l’intérieur s’il pleut. Comment doit s’organiser ce moment ?</w:t>
      </w:r>
    </w:p>
    <w:p w:rsidR="000677F7" w:rsidRDefault="000677F7">
      <w:pPr>
        <w:jc w:val="both"/>
        <w:rPr>
          <w:sz w:val="28"/>
        </w:rPr>
      </w:pPr>
    </w:p>
    <w:p w:rsidR="000677F7" w:rsidRDefault="000677F7">
      <w:pPr>
        <w:jc w:val="both"/>
        <w:rPr>
          <w:sz w:val="28"/>
        </w:rPr>
      </w:pPr>
    </w:p>
    <w:p w:rsidR="000677F7" w:rsidRDefault="000677F7">
      <w:pPr>
        <w:jc w:val="both"/>
        <w:rPr>
          <w:sz w:val="28"/>
        </w:rPr>
      </w:pPr>
      <w:r>
        <w:rPr>
          <w:b/>
          <w:bCs/>
          <w:sz w:val="28"/>
        </w:rPr>
        <w:t xml:space="preserve">7-CONFLIT ENTRE ENFANTS : </w:t>
      </w:r>
      <w:r>
        <w:rPr>
          <w:sz w:val="28"/>
        </w:rPr>
        <w:t>Une enfant ayant un retard psychologique se fait humilier par un enfant dit « normal » (exemple : il met du sel dans son assiette, son repas est immangeable). Quelle doit être la réaction de l’animateur ?</w:t>
      </w:r>
    </w:p>
    <w:p w:rsidR="000677F7" w:rsidRDefault="000677F7">
      <w:pPr>
        <w:jc w:val="both"/>
        <w:rPr>
          <w:sz w:val="28"/>
        </w:rPr>
      </w:pPr>
    </w:p>
    <w:p w:rsidR="000677F7" w:rsidRDefault="000677F7">
      <w:pPr>
        <w:jc w:val="both"/>
        <w:rPr>
          <w:sz w:val="28"/>
        </w:rPr>
      </w:pPr>
    </w:p>
    <w:p w:rsidR="000677F7" w:rsidRDefault="000677F7">
      <w:pPr>
        <w:jc w:val="both"/>
        <w:rPr>
          <w:sz w:val="28"/>
        </w:rPr>
      </w:pPr>
      <w:r>
        <w:rPr>
          <w:b/>
          <w:bCs/>
          <w:sz w:val="28"/>
        </w:rPr>
        <w:t>8-CONFLIT ENTRE ANIMATEUR</w:t>
      </w:r>
      <w:r>
        <w:rPr>
          <w:sz w:val="28"/>
        </w:rPr>
        <w:t> : Deux animateurs travaillent sur un même groupe. Visiblement, un des deux animateurs n’arrive pas à assumer son travail comme il le faudrait. Que doivent faire les animateurs en question ?</w:t>
      </w:r>
    </w:p>
    <w:p w:rsidR="000677F7" w:rsidRDefault="000677F7">
      <w:pPr>
        <w:jc w:val="both"/>
        <w:rPr>
          <w:sz w:val="28"/>
        </w:rPr>
      </w:pPr>
    </w:p>
    <w:p w:rsidR="000677F7" w:rsidRDefault="000677F7">
      <w:pPr>
        <w:jc w:val="both"/>
        <w:rPr>
          <w:b/>
          <w:bCs/>
          <w:sz w:val="28"/>
        </w:rPr>
      </w:pPr>
    </w:p>
    <w:p w:rsidR="000677F7" w:rsidRDefault="000677F7">
      <w:pPr>
        <w:jc w:val="both"/>
        <w:rPr>
          <w:sz w:val="28"/>
        </w:rPr>
      </w:pPr>
      <w:r>
        <w:rPr>
          <w:b/>
          <w:bCs/>
          <w:sz w:val="28"/>
        </w:rPr>
        <w:t>9-DEPLACEMENT A PIEDS :</w:t>
      </w:r>
      <w:r>
        <w:rPr>
          <w:sz w:val="28"/>
        </w:rPr>
        <w:t xml:space="preserve"> Vous vous rendez avec un groupe de 20 enfants et 2 animateurs à l’étang d’Or par la route. Comment vous placez-vous ?</w:t>
      </w:r>
    </w:p>
    <w:p w:rsidR="000677F7" w:rsidRDefault="000677F7">
      <w:pPr>
        <w:jc w:val="both"/>
        <w:rPr>
          <w:sz w:val="28"/>
        </w:rPr>
      </w:pPr>
      <w:r>
        <w:rPr>
          <w:sz w:val="28"/>
        </w:rPr>
        <w:t>Et pour vous rendre à la piscine à pieds, quel serait le trajet ?</w:t>
      </w:r>
    </w:p>
    <w:p w:rsidR="000677F7" w:rsidRDefault="000677F7">
      <w:pPr>
        <w:jc w:val="both"/>
        <w:rPr>
          <w:sz w:val="28"/>
        </w:rPr>
      </w:pPr>
    </w:p>
    <w:p w:rsidR="000677F7" w:rsidRDefault="000677F7">
      <w:pPr>
        <w:jc w:val="both"/>
        <w:rPr>
          <w:sz w:val="28"/>
        </w:rPr>
      </w:pPr>
      <w:r>
        <w:rPr>
          <w:b/>
          <w:bCs/>
          <w:sz w:val="28"/>
        </w:rPr>
        <w:t>10-ACTIVITES </w:t>
      </w:r>
      <w:r>
        <w:rPr>
          <w:sz w:val="28"/>
        </w:rPr>
        <w:t>: Quelle est le déroulement d’une activité réussie ?</w:t>
      </w:r>
    </w:p>
    <w:p w:rsidR="000677F7" w:rsidRDefault="000677F7">
      <w:pPr>
        <w:jc w:val="both"/>
        <w:rPr>
          <w:sz w:val="28"/>
        </w:rPr>
      </w:pPr>
    </w:p>
    <w:p w:rsidR="000677F7" w:rsidRDefault="000677F7">
      <w:pPr>
        <w:jc w:val="both"/>
        <w:rPr>
          <w:sz w:val="28"/>
        </w:rPr>
      </w:pPr>
    </w:p>
    <w:p w:rsidR="000677F7" w:rsidRDefault="000677F7">
      <w:pPr>
        <w:jc w:val="both"/>
        <w:rPr>
          <w:sz w:val="28"/>
        </w:rPr>
      </w:pPr>
      <w:r>
        <w:rPr>
          <w:b/>
          <w:bCs/>
          <w:sz w:val="28"/>
        </w:rPr>
        <w:t>11-CIRCUIT BUS</w:t>
      </w:r>
      <w:r>
        <w:rPr>
          <w:sz w:val="28"/>
        </w:rPr>
        <w:t> : Décrire la procédure du circuit bus avec la sécurité dans le véhicule et l’accueil que vous prévoyez aux enfants et aux parents.</w:t>
      </w:r>
    </w:p>
    <w:p w:rsidR="000677F7" w:rsidRDefault="000677F7">
      <w:pPr>
        <w:jc w:val="both"/>
        <w:rPr>
          <w:sz w:val="28"/>
        </w:rPr>
      </w:pPr>
    </w:p>
    <w:p w:rsidR="000677F7" w:rsidRDefault="000677F7">
      <w:pPr>
        <w:jc w:val="both"/>
        <w:rPr>
          <w:b/>
          <w:bCs/>
          <w:sz w:val="28"/>
        </w:rPr>
      </w:pPr>
    </w:p>
    <w:p w:rsidR="000677F7" w:rsidRDefault="000677F7">
      <w:pPr>
        <w:jc w:val="both"/>
        <w:rPr>
          <w:sz w:val="28"/>
        </w:rPr>
      </w:pPr>
      <w:r>
        <w:rPr>
          <w:b/>
          <w:bCs/>
          <w:sz w:val="28"/>
        </w:rPr>
        <w:t>12-RELATION AUX PARENTS </w:t>
      </w:r>
      <w:r>
        <w:rPr>
          <w:sz w:val="28"/>
        </w:rPr>
        <w:t>: Devant une réclamation d’un parent comme par exemple une incompréhension d’une réprimande faite à son fils, quelle doit être l’attitude à adopter ?</w:t>
      </w:r>
    </w:p>
    <w:p w:rsidR="000677F7" w:rsidRDefault="000677F7">
      <w:pPr>
        <w:jc w:val="both"/>
        <w:rPr>
          <w:sz w:val="28"/>
        </w:rPr>
      </w:pPr>
    </w:p>
    <w:p w:rsidR="000677F7" w:rsidRDefault="000677F7">
      <w:pPr>
        <w:jc w:val="both"/>
        <w:rPr>
          <w:sz w:val="28"/>
        </w:rPr>
      </w:pPr>
    </w:p>
    <w:p w:rsidR="000677F7" w:rsidRDefault="000677F7">
      <w:pPr>
        <w:jc w:val="both"/>
        <w:rPr>
          <w:sz w:val="28"/>
        </w:rPr>
      </w:pPr>
      <w:r>
        <w:rPr>
          <w:b/>
          <w:bCs/>
          <w:sz w:val="28"/>
        </w:rPr>
        <w:t>13-RANGEMENT DES SALLES</w:t>
      </w:r>
      <w:r>
        <w:rPr>
          <w:sz w:val="28"/>
        </w:rPr>
        <w:t> : En fin de journée, que doit-on ranger et que peut-on laisser dans les salles ? Heure de libération des salles ?</w:t>
      </w:r>
    </w:p>
    <w:p w:rsidR="000677F7" w:rsidRDefault="000677F7">
      <w:pPr>
        <w:jc w:val="both"/>
        <w:rPr>
          <w:sz w:val="28"/>
        </w:rPr>
      </w:pPr>
    </w:p>
    <w:p w:rsidR="000677F7" w:rsidRDefault="000677F7">
      <w:pPr>
        <w:jc w:val="both"/>
        <w:rPr>
          <w:b/>
          <w:bCs/>
          <w:sz w:val="28"/>
        </w:rPr>
      </w:pPr>
    </w:p>
    <w:p w:rsidR="000677F7" w:rsidRDefault="000677F7">
      <w:pPr>
        <w:jc w:val="both"/>
        <w:rPr>
          <w:sz w:val="28"/>
        </w:rPr>
      </w:pPr>
      <w:r>
        <w:rPr>
          <w:b/>
          <w:bCs/>
          <w:sz w:val="28"/>
        </w:rPr>
        <w:t>14-RELATION AUX PERSONNELS DE SERVICE</w:t>
      </w:r>
      <w:r>
        <w:rPr>
          <w:sz w:val="28"/>
        </w:rPr>
        <w:t> : Quel doit être notre comportement ?</w:t>
      </w:r>
    </w:p>
    <w:p w:rsidR="000677F7" w:rsidRDefault="000677F7">
      <w:pPr>
        <w:jc w:val="both"/>
        <w:rPr>
          <w:sz w:val="28"/>
        </w:rPr>
      </w:pPr>
    </w:p>
    <w:p w:rsidR="000677F7" w:rsidRDefault="000677F7">
      <w:pPr>
        <w:jc w:val="both"/>
        <w:rPr>
          <w:sz w:val="28"/>
        </w:rPr>
      </w:pPr>
    </w:p>
    <w:p w:rsidR="000677F7" w:rsidRDefault="000677F7">
      <w:pPr>
        <w:jc w:val="both"/>
        <w:rPr>
          <w:sz w:val="28"/>
        </w:rPr>
      </w:pPr>
      <w:r>
        <w:rPr>
          <w:b/>
          <w:bCs/>
          <w:sz w:val="28"/>
        </w:rPr>
        <w:t>15-MOMENTS INFORMELS</w:t>
      </w:r>
      <w:r>
        <w:rPr>
          <w:sz w:val="28"/>
        </w:rPr>
        <w:t> : Qu’entend-on par surveillance, quel doit être l’attitude pendant ces moments et pourquoi ?</w:t>
      </w:r>
    </w:p>
    <w:p w:rsidR="000677F7" w:rsidRDefault="000677F7">
      <w:pPr>
        <w:jc w:val="both"/>
        <w:rPr>
          <w:sz w:val="28"/>
        </w:rPr>
      </w:pPr>
    </w:p>
    <w:p w:rsidR="000677F7" w:rsidRDefault="000677F7">
      <w:pPr>
        <w:jc w:val="both"/>
        <w:rPr>
          <w:sz w:val="28"/>
        </w:rPr>
      </w:pPr>
    </w:p>
    <w:p w:rsidR="000677F7" w:rsidRDefault="000677F7">
      <w:pPr>
        <w:jc w:val="both"/>
        <w:rPr>
          <w:sz w:val="28"/>
        </w:rPr>
      </w:pPr>
      <w:r>
        <w:rPr>
          <w:b/>
          <w:bCs/>
          <w:sz w:val="28"/>
        </w:rPr>
        <w:t>16-AUTORITE/SANCTION</w:t>
      </w:r>
      <w:r>
        <w:rPr>
          <w:sz w:val="28"/>
        </w:rPr>
        <w:t xml:space="preserve"> : Quel est ce processus ? A quoi répond-il ? </w:t>
      </w:r>
    </w:p>
    <w:p w:rsidR="000677F7" w:rsidRDefault="000677F7">
      <w:pPr>
        <w:jc w:val="both"/>
        <w:rPr>
          <w:sz w:val="28"/>
        </w:rPr>
      </w:pPr>
    </w:p>
    <w:p w:rsidR="000677F7" w:rsidRDefault="000677F7">
      <w:pPr>
        <w:jc w:val="both"/>
        <w:rPr>
          <w:sz w:val="28"/>
        </w:rPr>
      </w:pPr>
    </w:p>
    <w:p w:rsidR="000677F7" w:rsidRDefault="000677F7">
      <w:pPr>
        <w:jc w:val="both"/>
        <w:rPr>
          <w:sz w:val="28"/>
        </w:rPr>
      </w:pPr>
      <w:r>
        <w:rPr>
          <w:b/>
          <w:bCs/>
          <w:sz w:val="28"/>
        </w:rPr>
        <w:t>17-BLESSURE </w:t>
      </w:r>
      <w:r>
        <w:rPr>
          <w:sz w:val="28"/>
        </w:rPr>
        <w:t>: Que fais-tu lorsqu’un enfant se blesse gravement au sein du centre ?</w:t>
      </w:r>
    </w:p>
    <w:p w:rsidR="000677F7" w:rsidRDefault="000677F7">
      <w:pPr>
        <w:jc w:val="both"/>
        <w:rPr>
          <w:sz w:val="28"/>
        </w:rPr>
      </w:pPr>
      <w:r>
        <w:rPr>
          <w:sz w:val="28"/>
        </w:rPr>
        <w:t>Que fais-tu lorsqu’un enfant se blesse gravement en sortie ?</w:t>
      </w:r>
    </w:p>
    <w:p w:rsidR="000677F7" w:rsidRDefault="000677F7">
      <w:pPr>
        <w:jc w:val="both"/>
        <w:rPr>
          <w:sz w:val="28"/>
        </w:rPr>
      </w:pPr>
    </w:p>
    <w:p w:rsidR="000677F7" w:rsidRDefault="000677F7">
      <w:pPr>
        <w:jc w:val="both"/>
        <w:rPr>
          <w:sz w:val="28"/>
        </w:rPr>
      </w:pPr>
    </w:p>
    <w:p w:rsidR="000677F7" w:rsidRDefault="000677F7">
      <w:pPr>
        <w:jc w:val="both"/>
        <w:rPr>
          <w:sz w:val="28"/>
        </w:rPr>
      </w:pPr>
      <w:r>
        <w:rPr>
          <w:b/>
          <w:bCs/>
          <w:sz w:val="28"/>
        </w:rPr>
        <w:t>18-DEVOIR DE RESERVE</w:t>
      </w:r>
      <w:r>
        <w:rPr>
          <w:sz w:val="28"/>
        </w:rPr>
        <w:t> : Vous vous rassemblez à plusieurs animateurs de RAJ à la terrasse d’un café. Les clients sont nombreux. Un animateur commence à parler d’un problème concernant un enfant fréquentant le centre. Quelle est votre réaction ?</w:t>
      </w:r>
    </w:p>
    <w:p w:rsidR="000677F7" w:rsidRDefault="000677F7">
      <w:pPr>
        <w:jc w:val="both"/>
        <w:rPr>
          <w:sz w:val="28"/>
        </w:rPr>
      </w:pPr>
    </w:p>
    <w:p w:rsidR="000677F7" w:rsidRDefault="000677F7">
      <w:pPr>
        <w:jc w:val="both"/>
        <w:rPr>
          <w:sz w:val="28"/>
        </w:rPr>
      </w:pPr>
    </w:p>
    <w:p w:rsidR="000677F7" w:rsidRDefault="000677F7">
      <w:pPr>
        <w:jc w:val="both"/>
        <w:rPr>
          <w:sz w:val="28"/>
        </w:rPr>
      </w:pPr>
      <w:r>
        <w:rPr>
          <w:b/>
          <w:bCs/>
          <w:sz w:val="28"/>
        </w:rPr>
        <w:t>19-ATTITUDE GENERALE DE L’ANIMATEUR</w:t>
      </w:r>
      <w:r>
        <w:rPr>
          <w:sz w:val="28"/>
        </w:rPr>
        <w:t> : Au centre et hors du centre ?</w:t>
      </w:r>
    </w:p>
    <w:p w:rsidR="000677F7" w:rsidRDefault="000677F7">
      <w:pPr>
        <w:jc w:val="both"/>
        <w:rPr>
          <w:sz w:val="28"/>
        </w:rPr>
      </w:pPr>
    </w:p>
    <w:p w:rsidR="000677F7" w:rsidRDefault="000677F7">
      <w:pPr>
        <w:jc w:val="both"/>
        <w:rPr>
          <w:sz w:val="28"/>
        </w:rPr>
      </w:pPr>
    </w:p>
    <w:p w:rsidR="000677F7" w:rsidRDefault="000677F7">
      <w:pPr>
        <w:jc w:val="both"/>
        <w:rPr>
          <w:sz w:val="28"/>
        </w:rPr>
      </w:pPr>
      <w:r>
        <w:rPr>
          <w:b/>
          <w:bCs/>
          <w:sz w:val="28"/>
        </w:rPr>
        <w:t>20- DEPART D’UN ENFANT</w:t>
      </w:r>
      <w:r>
        <w:rPr>
          <w:sz w:val="28"/>
        </w:rPr>
        <w:t> : Un homme que vous n’avez jamais vu vient chercher Nathan à 18h00, que fais-tu ?</w:t>
      </w:r>
    </w:p>
    <w:p w:rsidR="000677F7" w:rsidRDefault="000677F7">
      <w:pPr>
        <w:jc w:val="both"/>
        <w:rPr>
          <w:sz w:val="28"/>
        </w:rPr>
      </w:pPr>
    </w:p>
    <w:p w:rsidR="000677F7" w:rsidRDefault="000677F7">
      <w:pPr>
        <w:jc w:val="both"/>
        <w:rPr>
          <w:sz w:val="28"/>
        </w:rPr>
      </w:pPr>
    </w:p>
    <w:p w:rsidR="000677F7" w:rsidRDefault="000677F7">
      <w:pPr>
        <w:jc w:val="both"/>
        <w:rPr>
          <w:b/>
          <w:bCs/>
          <w:sz w:val="28"/>
        </w:rPr>
      </w:pPr>
      <w:r>
        <w:rPr>
          <w:b/>
          <w:bCs/>
          <w:sz w:val="28"/>
        </w:rPr>
        <w:t>21- ACCUEIL D’UN INCONNU </w:t>
      </w:r>
      <w:r>
        <w:rPr>
          <w:sz w:val="28"/>
        </w:rPr>
        <w:t>: En plein milieu d’après-midi, une personne se promène dans le parc du centre de loisirs, que fais-tu ?</w:t>
      </w:r>
    </w:p>
    <w:p w:rsidR="000677F7" w:rsidRDefault="000677F7">
      <w:pPr>
        <w:jc w:val="both"/>
        <w:rPr>
          <w:sz w:val="28"/>
        </w:rPr>
      </w:pPr>
    </w:p>
    <w:p w:rsidR="000677F7" w:rsidRDefault="000677F7">
      <w:pPr>
        <w:jc w:val="both"/>
        <w:rPr>
          <w:sz w:val="28"/>
        </w:rPr>
      </w:pPr>
    </w:p>
    <w:p w:rsidR="000677F7" w:rsidRDefault="000677F7">
      <w:pPr>
        <w:jc w:val="both"/>
        <w:rPr>
          <w:sz w:val="28"/>
        </w:rPr>
      </w:pPr>
      <w:r>
        <w:rPr>
          <w:b/>
          <w:bCs/>
          <w:sz w:val="28"/>
        </w:rPr>
        <w:t>22- EVACUATION DES LOCAUX</w:t>
      </w:r>
      <w:r>
        <w:rPr>
          <w:sz w:val="28"/>
        </w:rPr>
        <w:t> : D’après toi, en cas d’alarme incendie, comment évacuer les locaux ?</w:t>
      </w: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jc w:val="both"/>
        <w:rPr>
          <w:sz w:val="28"/>
        </w:rPr>
      </w:pPr>
    </w:p>
    <w:p w:rsidR="000677F7" w:rsidRDefault="000677F7">
      <w:pPr>
        <w:pStyle w:val="Title"/>
      </w:pPr>
      <w:r>
        <w:t>MISES EN SITUATION</w:t>
      </w:r>
    </w:p>
    <w:p w:rsidR="000677F7" w:rsidRDefault="000677F7">
      <w:pPr>
        <w:jc w:val="both"/>
        <w:rPr>
          <w:b/>
          <w:bCs/>
          <w:sz w:val="28"/>
        </w:rPr>
      </w:pPr>
    </w:p>
    <w:p w:rsidR="000677F7" w:rsidRDefault="000677F7">
      <w:pPr>
        <w:jc w:val="both"/>
        <w:rPr>
          <w:b/>
          <w:bCs/>
          <w:sz w:val="28"/>
        </w:rPr>
      </w:pPr>
    </w:p>
    <w:p w:rsidR="000677F7" w:rsidRDefault="000677F7">
      <w:pPr>
        <w:jc w:val="both"/>
        <w:rPr>
          <w:sz w:val="28"/>
        </w:rPr>
      </w:pPr>
      <w:r>
        <w:rPr>
          <w:b/>
          <w:bCs/>
          <w:sz w:val="28"/>
        </w:rPr>
        <w:t xml:space="preserve">1-ACCUEIL DU MATIN : </w:t>
      </w:r>
      <w:r>
        <w:rPr>
          <w:sz w:val="28"/>
        </w:rPr>
        <w:t>Je suis NATHAN,j’ai  6 ans. ?Que dois tu mettre en place pour mon accueil du matin ?</w:t>
      </w:r>
    </w:p>
    <w:p w:rsidR="000677F7" w:rsidRDefault="000677F7">
      <w:pPr>
        <w:jc w:val="both"/>
        <w:rPr>
          <w:sz w:val="28"/>
        </w:rPr>
      </w:pPr>
    </w:p>
    <w:p w:rsidR="000677F7" w:rsidRDefault="000677F7">
      <w:pPr>
        <w:jc w:val="both"/>
        <w:rPr>
          <w:color w:val="00CCFF"/>
        </w:rPr>
      </w:pPr>
      <w:r>
        <w:rPr>
          <w:color w:val="00CCFF"/>
        </w:rPr>
        <w:t>Remettre les salles en place(chaises autour des tables dans toutes les salles)</w:t>
      </w:r>
    </w:p>
    <w:p w:rsidR="000677F7" w:rsidRDefault="000677F7">
      <w:pPr>
        <w:jc w:val="both"/>
        <w:rPr>
          <w:color w:val="00CCFF"/>
        </w:rPr>
      </w:pPr>
      <w:r>
        <w:rPr>
          <w:color w:val="00CCFF"/>
        </w:rPr>
        <w:t>Sortir jeux, jouets, feutres, crayons, livres…</w:t>
      </w:r>
    </w:p>
    <w:p w:rsidR="000677F7" w:rsidRDefault="000677F7">
      <w:pPr>
        <w:jc w:val="both"/>
        <w:rPr>
          <w:color w:val="00CCFF"/>
        </w:rPr>
      </w:pPr>
      <w:r>
        <w:rPr>
          <w:color w:val="00CCFF"/>
        </w:rPr>
        <w:t>Accueillir les parents, sourire, être à l’écoute, discuter, être disponible</w:t>
      </w:r>
    </w:p>
    <w:p w:rsidR="000677F7" w:rsidRDefault="000677F7">
      <w:pPr>
        <w:jc w:val="both"/>
        <w:rPr>
          <w:color w:val="00CCFF"/>
        </w:rPr>
      </w:pPr>
      <w:r>
        <w:rPr>
          <w:color w:val="00CCFF"/>
        </w:rPr>
        <w:t>Inscrire les enfants sur les listes</w:t>
      </w:r>
    </w:p>
    <w:p w:rsidR="000677F7" w:rsidRDefault="000677F7">
      <w:pPr>
        <w:jc w:val="both"/>
        <w:rPr>
          <w:color w:val="00CCFF"/>
        </w:rPr>
      </w:pPr>
      <w:r>
        <w:rPr>
          <w:color w:val="00CCFF"/>
        </w:rPr>
        <w:t>Envoyer les enfants au bureau avec leur fiche T pour l’inscription aux activités à la carte</w:t>
      </w:r>
    </w:p>
    <w:p w:rsidR="000677F7" w:rsidRDefault="000677F7">
      <w:pPr>
        <w:jc w:val="both"/>
      </w:pPr>
    </w:p>
    <w:p w:rsidR="000677F7" w:rsidRDefault="000677F7">
      <w:pPr>
        <w:jc w:val="both"/>
      </w:pPr>
    </w:p>
    <w:p w:rsidR="000677F7" w:rsidRDefault="000677F7">
      <w:pPr>
        <w:jc w:val="both"/>
        <w:rPr>
          <w:sz w:val="28"/>
        </w:rPr>
      </w:pPr>
      <w:r>
        <w:rPr>
          <w:b/>
          <w:bCs/>
          <w:sz w:val="28"/>
        </w:rPr>
        <w:t xml:space="preserve">2-PAUSES : </w:t>
      </w:r>
      <w:r>
        <w:rPr>
          <w:sz w:val="28"/>
        </w:rPr>
        <w:t>Tu es animateur au centre, d’après toi quels sont les moments opportuns pour prendre une pause et quelles sont les conditions pour les prendre ?</w:t>
      </w:r>
    </w:p>
    <w:p w:rsidR="000677F7" w:rsidRDefault="000677F7">
      <w:pPr>
        <w:jc w:val="both"/>
        <w:rPr>
          <w:sz w:val="28"/>
        </w:rPr>
      </w:pPr>
    </w:p>
    <w:p w:rsidR="000677F7" w:rsidRDefault="000677F7">
      <w:pPr>
        <w:pStyle w:val="BodyText"/>
        <w:rPr>
          <w:sz w:val="24"/>
        </w:rPr>
      </w:pPr>
      <w:r>
        <w:rPr>
          <w:sz w:val="24"/>
        </w:rPr>
        <w:t>Dans les moments informels(donc pas pendant les activités, pas de 16h30 à 17h15) si et seulement si la surveillance des enfants est assurée. Communication entre animateur. Les non-fumeurs peuvent et doivent prendre des pauses. Pas plus de 10 mn et pas plus de 2 à la fois.</w:t>
      </w:r>
    </w:p>
    <w:p w:rsidR="000677F7" w:rsidRDefault="000677F7">
      <w:pPr>
        <w:pStyle w:val="BodyText"/>
        <w:rPr>
          <w:sz w:val="24"/>
        </w:rPr>
      </w:pPr>
      <w:r>
        <w:rPr>
          <w:sz w:val="24"/>
        </w:rPr>
        <w:t>Rappel, le petit déjeuner n’est pas une pause.</w:t>
      </w:r>
    </w:p>
    <w:p w:rsidR="000677F7" w:rsidRDefault="000677F7">
      <w:pPr>
        <w:pStyle w:val="BodyText"/>
      </w:pPr>
    </w:p>
    <w:p w:rsidR="000677F7" w:rsidRDefault="000677F7">
      <w:pPr>
        <w:pStyle w:val="BodyText"/>
      </w:pPr>
    </w:p>
    <w:p w:rsidR="000677F7" w:rsidRDefault="000677F7">
      <w:pPr>
        <w:jc w:val="both"/>
        <w:rPr>
          <w:sz w:val="28"/>
        </w:rPr>
      </w:pPr>
      <w:r>
        <w:rPr>
          <w:b/>
          <w:bCs/>
          <w:sz w:val="28"/>
        </w:rPr>
        <w:t>3-SORTIES :</w:t>
      </w:r>
      <w:r>
        <w:rPr>
          <w:sz w:val="28"/>
        </w:rPr>
        <w:t>Tu pars en sortie forêt avec un groupe de 24 enfants et un collègue. Comment s’organise cette sortie ?</w:t>
      </w:r>
    </w:p>
    <w:p w:rsidR="000677F7" w:rsidRDefault="000677F7">
      <w:pPr>
        <w:jc w:val="both"/>
        <w:rPr>
          <w:sz w:val="28"/>
        </w:rPr>
      </w:pPr>
    </w:p>
    <w:p w:rsidR="000677F7" w:rsidRDefault="000677F7">
      <w:pPr>
        <w:pStyle w:val="BodyText"/>
        <w:rPr>
          <w:sz w:val="24"/>
        </w:rPr>
      </w:pPr>
      <w:r>
        <w:rPr>
          <w:sz w:val="24"/>
        </w:rPr>
        <w:t xml:space="preserve">Remplir le cahier de sortie, prendre une pharma, les fiches sanitaires, le portable, de l’eau, K-Way et casquettes si besoin, crème solaire. </w:t>
      </w:r>
    </w:p>
    <w:p w:rsidR="000677F7" w:rsidRDefault="000677F7">
      <w:pPr>
        <w:pStyle w:val="BodyText"/>
        <w:rPr>
          <w:sz w:val="24"/>
        </w:rPr>
      </w:pPr>
      <w:r>
        <w:rPr>
          <w:sz w:val="24"/>
        </w:rPr>
        <w:t>Compter les enfants très régulièrement</w:t>
      </w:r>
    </w:p>
    <w:p w:rsidR="000677F7" w:rsidRDefault="000677F7">
      <w:pPr>
        <w:jc w:val="both"/>
        <w:rPr>
          <w:color w:val="00CCFF"/>
          <w:sz w:val="28"/>
        </w:rPr>
      </w:pPr>
      <w:r>
        <w:rPr>
          <w:color w:val="00CCFF"/>
        </w:rPr>
        <w:t>Organiser des jeux</w:t>
      </w:r>
    </w:p>
    <w:p w:rsidR="000677F7" w:rsidRDefault="000677F7">
      <w:pPr>
        <w:jc w:val="both"/>
        <w:rPr>
          <w:color w:val="00CCFF"/>
          <w:sz w:val="28"/>
        </w:rPr>
      </w:pPr>
    </w:p>
    <w:p w:rsidR="000677F7" w:rsidRDefault="000677F7">
      <w:pPr>
        <w:jc w:val="both"/>
        <w:rPr>
          <w:color w:val="00CCFF"/>
          <w:sz w:val="28"/>
        </w:rPr>
      </w:pPr>
    </w:p>
    <w:p w:rsidR="000677F7" w:rsidRDefault="000677F7">
      <w:pPr>
        <w:jc w:val="both"/>
        <w:rPr>
          <w:sz w:val="28"/>
        </w:rPr>
      </w:pPr>
      <w:r>
        <w:rPr>
          <w:b/>
          <w:bCs/>
          <w:sz w:val="28"/>
        </w:rPr>
        <w:t>4-PISCINE :</w:t>
      </w:r>
      <w:r>
        <w:rPr>
          <w:sz w:val="28"/>
        </w:rPr>
        <w:t xml:space="preserve"> Quelle est l’organisation de ce genre de sortie et quelles sont les règles à appliquer ?</w:t>
      </w:r>
    </w:p>
    <w:p w:rsidR="000677F7" w:rsidRDefault="000677F7">
      <w:pPr>
        <w:jc w:val="both"/>
        <w:rPr>
          <w:sz w:val="28"/>
        </w:rPr>
      </w:pPr>
    </w:p>
    <w:p w:rsidR="000677F7" w:rsidRDefault="000677F7">
      <w:pPr>
        <w:pStyle w:val="BodyText"/>
        <w:rPr>
          <w:sz w:val="24"/>
        </w:rPr>
      </w:pPr>
      <w:r>
        <w:rPr>
          <w:sz w:val="24"/>
        </w:rPr>
        <w:t>Vérifier les sacs avant le départ(notamment le bonnet de bain sinon pas de baignade), les autorisations. Emporter fiches sanitaires, pharma, eau, produit solaire.</w:t>
      </w:r>
    </w:p>
    <w:p w:rsidR="000677F7" w:rsidRDefault="000677F7">
      <w:pPr>
        <w:pStyle w:val="BodyText"/>
        <w:rPr>
          <w:sz w:val="24"/>
        </w:rPr>
      </w:pPr>
      <w:r>
        <w:rPr>
          <w:sz w:val="24"/>
        </w:rPr>
        <w:t>A l’arrivée, se présenter au guichet pour donner l’effectif et le nombre d’animateur. Remplir une fiche que l’on remet ensuite au maître nageur.</w:t>
      </w:r>
    </w:p>
    <w:p w:rsidR="000677F7" w:rsidRDefault="000677F7">
      <w:pPr>
        <w:pStyle w:val="BodyText"/>
        <w:rPr>
          <w:sz w:val="24"/>
        </w:rPr>
      </w:pPr>
      <w:r>
        <w:rPr>
          <w:sz w:val="24"/>
        </w:rPr>
        <w:t xml:space="preserve">Vestiaire : séparer filles et garçons. Avant de prendre sa douche, prévenir pour fermer le vestiaire dans lequel les affaires des filles et des garçons seront rassemblées. Compter les enfants très régulièrement. Interdire aux enfants de courir autour du bassin, de couler les copains. </w:t>
      </w:r>
    </w:p>
    <w:p w:rsidR="000677F7" w:rsidRDefault="000677F7">
      <w:pPr>
        <w:jc w:val="both"/>
        <w:rPr>
          <w:color w:val="00CCFF"/>
        </w:rPr>
      </w:pPr>
      <w:r>
        <w:rPr>
          <w:color w:val="00CCFF"/>
        </w:rPr>
        <w:t>Les animateurs doivent être dans l’eau. Si vous allez au toboggan extérieur, un animateur doit se tenir en haut pour vérifier qu’ils ne se bousculent pas. Ne pas séparer le groupe.</w:t>
      </w:r>
    </w:p>
    <w:p w:rsidR="000677F7" w:rsidRDefault="000677F7">
      <w:pPr>
        <w:jc w:val="both"/>
        <w:rPr>
          <w:color w:val="00CCFF"/>
          <w:sz w:val="28"/>
        </w:rPr>
      </w:pPr>
    </w:p>
    <w:p w:rsidR="000677F7" w:rsidRDefault="000677F7">
      <w:pPr>
        <w:jc w:val="both"/>
        <w:rPr>
          <w:color w:val="00CCFF"/>
          <w:sz w:val="28"/>
        </w:rPr>
      </w:pPr>
    </w:p>
    <w:p w:rsidR="000677F7" w:rsidRDefault="000677F7">
      <w:pPr>
        <w:jc w:val="both"/>
        <w:rPr>
          <w:sz w:val="28"/>
        </w:rPr>
      </w:pPr>
      <w:r>
        <w:rPr>
          <w:b/>
          <w:bCs/>
          <w:sz w:val="28"/>
        </w:rPr>
        <w:t>5-REPAS :</w:t>
      </w:r>
      <w:r>
        <w:rPr>
          <w:sz w:val="28"/>
        </w:rPr>
        <w:t>Quel doit être le comportement de l’animateur pendant les repas ?</w:t>
      </w:r>
    </w:p>
    <w:p w:rsidR="000677F7" w:rsidRDefault="000677F7">
      <w:pPr>
        <w:jc w:val="both"/>
        <w:rPr>
          <w:color w:val="00CCFF"/>
          <w:sz w:val="28"/>
        </w:rPr>
      </w:pPr>
    </w:p>
    <w:p w:rsidR="000677F7" w:rsidRDefault="000677F7">
      <w:pPr>
        <w:pStyle w:val="BodyText2"/>
      </w:pPr>
      <w:r>
        <w:t>Etre à l’heure. Passer aux toilettes + lavage des mains. Se ranger dans le couloir. S’installer aux tables préparées et interdire les places des animateurs aux enfants. Aider les enfants à se servir, à couper leur viande. Faire goûter sans les forcer. Ce moment doit rester convivial. Possibilité de séparer les fauteurs de trouble.</w:t>
      </w:r>
    </w:p>
    <w:p w:rsidR="000677F7" w:rsidRDefault="000677F7">
      <w:pPr>
        <w:jc w:val="both"/>
        <w:rPr>
          <w:color w:val="00CCFF"/>
        </w:rPr>
      </w:pPr>
    </w:p>
    <w:p w:rsidR="000677F7" w:rsidRDefault="000677F7">
      <w:pPr>
        <w:jc w:val="both"/>
        <w:rPr>
          <w:color w:val="00CCFF"/>
        </w:rPr>
      </w:pPr>
    </w:p>
    <w:p w:rsidR="000677F7" w:rsidRDefault="000677F7">
      <w:pPr>
        <w:jc w:val="both"/>
        <w:rPr>
          <w:sz w:val="28"/>
        </w:rPr>
      </w:pPr>
      <w:r>
        <w:rPr>
          <w:b/>
          <w:bCs/>
          <w:sz w:val="28"/>
        </w:rPr>
        <w:t xml:space="preserve">6-SORTIE DE LA CANTINE : </w:t>
      </w:r>
      <w:r>
        <w:rPr>
          <w:sz w:val="28"/>
        </w:rPr>
        <w:t>A la fin du repas, les enfants sortent de la cantine pour se rendre  à l’extérieur s’il fait beau, à l’intérieur s’il pleut. Comment doit s’organiser ce moment ?</w:t>
      </w:r>
    </w:p>
    <w:p w:rsidR="000677F7" w:rsidRDefault="000677F7">
      <w:pPr>
        <w:jc w:val="both"/>
        <w:rPr>
          <w:sz w:val="28"/>
        </w:rPr>
      </w:pPr>
    </w:p>
    <w:p w:rsidR="000677F7" w:rsidRDefault="000677F7">
      <w:pPr>
        <w:jc w:val="both"/>
        <w:rPr>
          <w:sz w:val="28"/>
        </w:rPr>
      </w:pPr>
    </w:p>
    <w:p w:rsidR="000677F7" w:rsidRDefault="000677F7">
      <w:pPr>
        <w:pStyle w:val="BodyText2"/>
      </w:pPr>
      <w:r>
        <w:t>Les animateurs sortent en même temps que les enfants. Sortie échelonnée. Ranger les chaises sou les tables. Ne pas se précipiter en pause clope. Demander à un des directeur s’il est possible de partir en pause.</w:t>
      </w:r>
    </w:p>
    <w:p w:rsidR="000677F7" w:rsidRDefault="000677F7">
      <w:pPr>
        <w:jc w:val="both"/>
        <w:rPr>
          <w:sz w:val="28"/>
        </w:rPr>
      </w:pPr>
    </w:p>
    <w:p w:rsidR="000677F7" w:rsidRDefault="000677F7">
      <w:pPr>
        <w:jc w:val="both"/>
        <w:rPr>
          <w:sz w:val="28"/>
        </w:rPr>
      </w:pPr>
      <w:r>
        <w:rPr>
          <w:b/>
          <w:bCs/>
          <w:sz w:val="28"/>
        </w:rPr>
        <w:t xml:space="preserve">7-CONFLIT ENTRE ENFANTS : </w:t>
      </w:r>
      <w:r>
        <w:rPr>
          <w:sz w:val="28"/>
        </w:rPr>
        <w:t>Une enfant ayant un retard psychologique se fait humilier par un enfant dit « normal » (exemple : il met du sel dans son assiette, son repas est immangeable). Quelle doit être la réaction de l’animateur ?</w:t>
      </w:r>
    </w:p>
    <w:p w:rsidR="000677F7" w:rsidRDefault="000677F7">
      <w:pPr>
        <w:jc w:val="both"/>
        <w:rPr>
          <w:sz w:val="28"/>
        </w:rPr>
      </w:pPr>
    </w:p>
    <w:p w:rsidR="000677F7" w:rsidRDefault="000677F7">
      <w:pPr>
        <w:pStyle w:val="BodyText"/>
        <w:rPr>
          <w:sz w:val="24"/>
        </w:rPr>
      </w:pPr>
      <w:r>
        <w:rPr>
          <w:sz w:val="24"/>
        </w:rPr>
        <w:t>Il doit intervenir tout de suite en faisant de la médiation pour faire comprendre et admettre les différences. Demander au fauteur de s’excuser auprès de l’enfant qui a subit le préjudice. C’est de la maltraitance entre enfant</w:t>
      </w:r>
    </w:p>
    <w:p w:rsidR="000677F7" w:rsidRDefault="000677F7">
      <w:pPr>
        <w:jc w:val="both"/>
        <w:rPr>
          <w:color w:val="00CCFF"/>
        </w:rPr>
      </w:pPr>
    </w:p>
    <w:p w:rsidR="000677F7" w:rsidRDefault="000677F7">
      <w:pPr>
        <w:jc w:val="both"/>
        <w:rPr>
          <w:color w:val="00CCFF"/>
        </w:rPr>
      </w:pPr>
    </w:p>
    <w:p w:rsidR="000677F7" w:rsidRDefault="000677F7">
      <w:pPr>
        <w:jc w:val="both"/>
        <w:rPr>
          <w:sz w:val="28"/>
        </w:rPr>
      </w:pPr>
      <w:r>
        <w:rPr>
          <w:b/>
          <w:bCs/>
          <w:sz w:val="28"/>
        </w:rPr>
        <w:t>8-CONFLIT ENTRE ANIMATEUR</w:t>
      </w:r>
      <w:r>
        <w:rPr>
          <w:sz w:val="28"/>
        </w:rPr>
        <w:t> : Deux animateurs travaillent sur un même groupe. Visiblement, un des deux animateurs n’arrive pas à assumer son travail comme il le faudrait. Que doivent faire les animateurs en question ?</w:t>
      </w:r>
    </w:p>
    <w:p w:rsidR="000677F7" w:rsidRDefault="000677F7">
      <w:pPr>
        <w:jc w:val="both"/>
        <w:rPr>
          <w:sz w:val="28"/>
        </w:rPr>
      </w:pPr>
    </w:p>
    <w:p w:rsidR="000677F7" w:rsidRDefault="000677F7">
      <w:pPr>
        <w:pStyle w:val="BodyText"/>
        <w:rPr>
          <w:sz w:val="24"/>
        </w:rPr>
      </w:pPr>
      <w:r>
        <w:rPr>
          <w:sz w:val="24"/>
        </w:rPr>
        <w:t>Ne pas les régler en présence des enfants mais les régler de toutes les façons et rapidement pour ne pas que ça s ‘envenime. En parler impérativement avec un membre de la direction.</w:t>
      </w:r>
    </w:p>
    <w:p w:rsidR="000677F7" w:rsidRDefault="000677F7">
      <w:pPr>
        <w:jc w:val="both"/>
        <w:rPr>
          <w:color w:val="00CCFF"/>
          <w:sz w:val="28"/>
        </w:rPr>
      </w:pPr>
    </w:p>
    <w:p w:rsidR="000677F7" w:rsidRDefault="000677F7">
      <w:pPr>
        <w:jc w:val="both"/>
        <w:rPr>
          <w:color w:val="00CCFF"/>
          <w:sz w:val="28"/>
        </w:rPr>
      </w:pPr>
    </w:p>
    <w:p w:rsidR="000677F7" w:rsidRDefault="000677F7">
      <w:pPr>
        <w:jc w:val="both"/>
        <w:rPr>
          <w:sz w:val="28"/>
        </w:rPr>
      </w:pPr>
      <w:r>
        <w:rPr>
          <w:b/>
          <w:bCs/>
          <w:sz w:val="28"/>
        </w:rPr>
        <w:t>9-DEPLACEMENT A PIEDS :</w:t>
      </w:r>
      <w:r>
        <w:rPr>
          <w:sz w:val="28"/>
        </w:rPr>
        <w:t xml:space="preserve"> Vous vous rendez avec un groupe de 20 enfants et 2 animateurs à l’étang d’Or par la route. Comment vous placez-vous ?</w:t>
      </w:r>
    </w:p>
    <w:p w:rsidR="000677F7" w:rsidRDefault="000677F7">
      <w:pPr>
        <w:jc w:val="both"/>
        <w:rPr>
          <w:sz w:val="28"/>
        </w:rPr>
      </w:pPr>
      <w:r>
        <w:rPr>
          <w:sz w:val="28"/>
        </w:rPr>
        <w:t>Et pour vous rendre à la piscine à pieds, quel serait le trajet ?</w:t>
      </w:r>
    </w:p>
    <w:p w:rsidR="000677F7" w:rsidRDefault="000677F7">
      <w:pPr>
        <w:jc w:val="both"/>
        <w:rPr>
          <w:sz w:val="28"/>
        </w:rPr>
      </w:pPr>
    </w:p>
    <w:p w:rsidR="000677F7" w:rsidRDefault="000677F7">
      <w:pPr>
        <w:jc w:val="both"/>
        <w:rPr>
          <w:color w:val="00CCFF"/>
        </w:rPr>
      </w:pPr>
      <w:r>
        <w:rPr>
          <w:color w:val="00CCFF"/>
        </w:rPr>
        <w:t>Si accotement inexistant, il faut marcher à gauche de la chaussée dans le sens de la marche. Cas de l’étang d’Or</w:t>
      </w:r>
    </w:p>
    <w:p w:rsidR="000677F7" w:rsidRDefault="000677F7">
      <w:pPr>
        <w:jc w:val="both"/>
        <w:rPr>
          <w:color w:val="00CCFF"/>
        </w:rPr>
      </w:pPr>
      <w:r>
        <w:rPr>
          <w:color w:val="00CCFF"/>
        </w:rPr>
        <w:t>Si trottoir, on marche obligatoirement sur le trottoir. Cas de la Piscine. Bien se placer pour faire traverser les enfants.</w:t>
      </w:r>
    </w:p>
    <w:p w:rsidR="000677F7" w:rsidRDefault="000677F7">
      <w:pPr>
        <w:jc w:val="both"/>
        <w:rPr>
          <w:color w:val="00CCFF"/>
        </w:rPr>
      </w:pPr>
      <w:r>
        <w:rPr>
          <w:color w:val="00CCFF"/>
        </w:rPr>
        <w:t>Un anim devant, un derrière. Si 3 anims, 1 se met en serre fil au milieu du groupe qui doit être le plus groupé possible.</w:t>
      </w:r>
    </w:p>
    <w:p w:rsidR="000677F7" w:rsidRDefault="000677F7">
      <w:pPr>
        <w:jc w:val="both"/>
        <w:rPr>
          <w:color w:val="00CCFF"/>
        </w:rPr>
      </w:pPr>
    </w:p>
    <w:p w:rsidR="000677F7" w:rsidRDefault="000677F7">
      <w:pPr>
        <w:jc w:val="both"/>
        <w:rPr>
          <w:sz w:val="28"/>
        </w:rPr>
      </w:pPr>
      <w:r>
        <w:rPr>
          <w:b/>
          <w:bCs/>
          <w:sz w:val="28"/>
        </w:rPr>
        <w:t>10-ACTIVITES </w:t>
      </w:r>
      <w:r>
        <w:rPr>
          <w:sz w:val="28"/>
        </w:rPr>
        <w:t>: Quelle est le déroulement d’une activité réussie ?</w:t>
      </w:r>
    </w:p>
    <w:p w:rsidR="000677F7" w:rsidRDefault="000677F7">
      <w:pPr>
        <w:jc w:val="both"/>
        <w:rPr>
          <w:sz w:val="28"/>
        </w:rPr>
      </w:pPr>
    </w:p>
    <w:p w:rsidR="000677F7" w:rsidRDefault="000677F7">
      <w:pPr>
        <w:pStyle w:val="BodyText"/>
        <w:rPr>
          <w:sz w:val="24"/>
        </w:rPr>
      </w:pPr>
      <w:r>
        <w:rPr>
          <w:sz w:val="24"/>
        </w:rPr>
        <w:t>Une préparation visuelle si c’est une activité manuelle est indispensable pour l’expérimentation personnelle et pour montrer le résultat aux enfants.</w:t>
      </w:r>
    </w:p>
    <w:p w:rsidR="000677F7" w:rsidRDefault="000677F7">
      <w:pPr>
        <w:jc w:val="both"/>
        <w:rPr>
          <w:color w:val="00CCFF"/>
        </w:rPr>
      </w:pPr>
      <w:r>
        <w:rPr>
          <w:color w:val="00CCFF"/>
        </w:rPr>
        <w:t xml:space="preserve">Si c’est un jeu, les règles doivent être parfaitement connues. </w:t>
      </w:r>
    </w:p>
    <w:p w:rsidR="000677F7" w:rsidRDefault="000677F7">
      <w:pPr>
        <w:jc w:val="both"/>
        <w:rPr>
          <w:color w:val="00CCFF"/>
        </w:rPr>
      </w:pPr>
      <w:r>
        <w:rPr>
          <w:color w:val="00CCFF"/>
        </w:rPr>
        <w:t>Préparation du matériel est impérative avant l’activité.</w:t>
      </w:r>
    </w:p>
    <w:p w:rsidR="000677F7" w:rsidRDefault="000677F7">
      <w:pPr>
        <w:jc w:val="both"/>
        <w:rPr>
          <w:color w:val="00CCFF"/>
        </w:rPr>
      </w:pPr>
      <w:r>
        <w:rPr>
          <w:color w:val="00CCFF"/>
        </w:rPr>
        <w:t>Savoir amener l’activité pour motiver les enfants. S’assurer que les règles sont comprises par les enfants en leur faisant répéter ce que vous avez dit.</w:t>
      </w:r>
    </w:p>
    <w:p w:rsidR="000677F7" w:rsidRDefault="000677F7">
      <w:pPr>
        <w:jc w:val="both"/>
        <w:rPr>
          <w:color w:val="00CCFF"/>
        </w:rPr>
      </w:pPr>
      <w:r>
        <w:rPr>
          <w:color w:val="00CCFF"/>
        </w:rPr>
        <w:t>Délimiter le terrain et les conditions de l’activité.</w:t>
      </w:r>
    </w:p>
    <w:p w:rsidR="000677F7" w:rsidRDefault="000677F7">
      <w:pPr>
        <w:pStyle w:val="BodyText2"/>
      </w:pPr>
      <w:r>
        <w:t>Finir l’activité (possible aussi dans les temps informels)</w:t>
      </w:r>
    </w:p>
    <w:p w:rsidR="000677F7" w:rsidRDefault="000677F7">
      <w:pPr>
        <w:jc w:val="both"/>
        <w:rPr>
          <w:color w:val="00CCFF"/>
          <w:sz w:val="28"/>
        </w:rPr>
      </w:pPr>
    </w:p>
    <w:p w:rsidR="000677F7" w:rsidRDefault="000677F7">
      <w:pPr>
        <w:jc w:val="both"/>
        <w:rPr>
          <w:color w:val="00CCFF"/>
          <w:sz w:val="28"/>
        </w:rPr>
      </w:pPr>
    </w:p>
    <w:p w:rsidR="000677F7" w:rsidRDefault="000677F7">
      <w:pPr>
        <w:jc w:val="both"/>
        <w:rPr>
          <w:sz w:val="28"/>
        </w:rPr>
      </w:pPr>
      <w:r>
        <w:rPr>
          <w:b/>
          <w:bCs/>
          <w:sz w:val="28"/>
        </w:rPr>
        <w:t>11-CIRCUIT BUS</w:t>
      </w:r>
      <w:r>
        <w:rPr>
          <w:sz w:val="28"/>
        </w:rPr>
        <w:t> : Décrire la procédure du circuit bus avec la sécurité dans le véhicule et l’accueil que vous prévoyez aux enfants et aux parents.</w:t>
      </w:r>
    </w:p>
    <w:p w:rsidR="000677F7" w:rsidRDefault="000677F7">
      <w:pPr>
        <w:jc w:val="both"/>
        <w:rPr>
          <w:sz w:val="28"/>
        </w:rPr>
      </w:pPr>
    </w:p>
    <w:p w:rsidR="000677F7" w:rsidRDefault="000677F7">
      <w:pPr>
        <w:pStyle w:val="Heading1"/>
        <w:rPr>
          <w:b w:val="0"/>
          <w:bCs w:val="0"/>
          <w:sz w:val="24"/>
        </w:rPr>
      </w:pPr>
      <w:r>
        <w:rPr>
          <w:b w:val="0"/>
          <w:bCs w:val="0"/>
          <w:sz w:val="24"/>
        </w:rPr>
        <w:t xml:space="preserve">Etre prévenant et souriant comme à l’accueil au centre. Prendre le cahier de bus la veille au soir. Dans le bus : être assis aux places autorisées. Grouper les enfants à l’avant du bus  </w:t>
      </w:r>
      <w:r>
        <w:rPr>
          <w:b w:val="0"/>
          <w:bCs w:val="0"/>
          <w:color w:val="FF0000"/>
          <w:sz w:val="24"/>
        </w:rPr>
        <w:t>Faire une démonstration d’évacuation de car</w:t>
      </w:r>
      <w:r>
        <w:rPr>
          <w:b w:val="0"/>
          <w:bCs w:val="0"/>
          <w:sz w:val="24"/>
        </w:rPr>
        <w:t>. Vérifier la présence du panneau transport d’enfants et la conduite du chauffeur. Si problème quelconque, prévenir la direction du centre. Exiger de mettre les ceintures si elles sont présentes. Prendre une trousse à pharmacie au centre. Une est présente dans le bus.</w:t>
      </w:r>
    </w:p>
    <w:p w:rsidR="000677F7" w:rsidRDefault="000677F7">
      <w:pPr>
        <w:pStyle w:val="Heading1"/>
        <w:rPr>
          <w:b w:val="0"/>
          <w:bCs w:val="0"/>
          <w:sz w:val="24"/>
        </w:rPr>
      </w:pPr>
      <w:r>
        <w:rPr>
          <w:b w:val="0"/>
          <w:bCs w:val="0"/>
          <w:sz w:val="24"/>
        </w:rPr>
        <w:t>Au circuit bus du soir, si le parent devant récupérer l’enfant non autorisé à rentrer seul n’est pas là, attendre 2-3 mn. Appeler le centre et déposez l’enfant au dernier arrêt : la Prairie tout en le confiant à la directrice du centre maternel.</w:t>
      </w:r>
    </w:p>
    <w:p w:rsidR="000677F7" w:rsidRDefault="000677F7"/>
    <w:p w:rsidR="000677F7" w:rsidRDefault="000677F7"/>
    <w:p w:rsidR="000677F7" w:rsidRDefault="000677F7">
      <w:pPr>
        <w:jc w:val="both"/>
        <w:rPr>
          <w:sz w:val="28"/>
        </w:rPr>
      </w:pPr>
      <w:r>
        <w:rPr>
          <w:b/>
          <w:bCs/>
          <w:sz w:val="28"/>
        </w:rPr>
        <w:t>12-RELATION AUX PARENTS </w:t>
      </w:r>
      <w:r>
        <w:rPr>
          <w:sz w:val="28"/>
        </w:rPr>
        <w:t>: Devant une réclamation d’un parent comme par exemple une incompréhension d’une réprimande faite à son fils, quelle doit être l’attitude à adopter ?</w:t>
      </w:r>
    </w:p>
    <w:p w:rsidR="000677F7" w:rsidRDefault="000677F7">
      <w:pPr>
        <w:jc w:val="both"/>
        <w:rPr>
          <w:sz w:val="28"/>
        </w:rPr>
      </w:pPr>
    </w:p>
    <w:p w:rsidR="000677F7" w:rsidRDefault="000677F7">
      <w:pPr>
        <w:pStyle w:val="BodyText"/>
        <w:rPr>
          <w:sz w:val="24"/>
        </w:rPr>
      </w:pPr>
      <w:r>
        <w:rPr>
          <w:sz w:val="24"/>
        </w:rPr>
        <w:t>Rester calme. Essayer de résoudre le problème avec diplomatie. En parler à la direction qui gérera le souci.</w:t>
      </w:r>
    </w:p>
    <w:p w:rsidR="000677F7" w:rsidRDefault="000677F7">
      <w:pPr>
        <w:jc w:val="both"/>
        <w:rPr>
          <w:color w:val="00CCFF"/>
          <w:sz w:val="28"/>
        </w:rPr>
      </w:pPr>
    </w:p>
    <w:p w:rsidR="000677F7" w:rsidRDefault="000677F7">
      <w:pPr>
        <w:jc w:val="both"/>
        <w:rPr>
          <w:color w:val="00CCFF"/>
          <w:sz w:val="28"/>
        </w:rPr>
      </w:pPr>
    </w:p>
    <w:p w:rsidR="000677F7" w:rsidRDefault="000677F7">
      <w:pPr>
        <w:jc w:val="both"/>
        <w:rPr>
          <w:sz w:val="28"/>
        </w:rPr>
      </w:pPr>
      <w:r>
        <w:rPr>
          <w:b/>
          <w:bCs/>
          <w:sz w:val="28"/>
        </w:rPr>
        <w:t>13-RANGEMENT DES SALLES</w:t>
      </w:r>
      <w:r>
        <w:rPr>
          <w:sz w:val="28"/>
        </w:rPr>
        <w:t> : En fin de journée, que doit –on ranger et que peut-on laisser dans les salles ? Heure de libération des salles.</w:t>
      </w:r>
    </w:p>
    <w:p w:rsidR="000677F7" w:rsidRDefault="000677F7">
      <w:pPr>
        <w:jc w:val="both"/>
        <w:rPr>
          <w:sz w:val="28"/>
        </w:rPr>
      </w:pPr>
    </w:p>
    <w:p w:rsidR="000677F7" w:rsidRDefault="000677F7">
      <w:pPr>
        <w:pStyle w:val="BodyText3"/>
        <w:rPr>
          <w:b w:val="0"/>
          <w:bCs w:val="0"/>
          <w:sz w:val="24"/>
        </w:rPr>
      </w:pPr>
      <w:r>
        <w:rPr>
          <w:b w:val="0"/>
          <w:bCs w:val="0"/>
          <w:sz w:val="24"/>
        </w:rPr>
        <w:t>Les mallettes peuvent rester dans les salles, tout en faisant attention de ne pas y laisser du matériel collectif. Les appareils audio, vidéo doivent être remis à leur place. Laver les pinceaux dont vous vous êtes servi. Sortir toutes les affaires des enfants (Vêtement et activités). Empiler les chaises le long des murs. La salle doit être libérée à 17h00</w:t>
      </w:r>
    </w:p>
    <w:p w:rsidR="000677F7" w:rsidRDefault="000677F7">
      <w:pPr>
        <w:pStyle w:val="BodyText3"/>
        <w:rPr>
          <w:b w:val="0"/>
          <w:bCs w:val="0"/>
          <w:sz w:val="24"/>
        </w:rPr>
      </w:pPr>
    </w:p>
    <w:p w:rsidR="000677F7" w:rsidRDefault="000677F7">
      <w:pPr>
        <w:pStyle w:val="BodyText3"/>
        <w:rPr>
          <w:b w:val="0"/>
          <w:bCs w:val="0"/>
          <w:sz w:val="24"/>
        </w:rPr>
      </w:pPr>
    </w:p>
    <w:p w:rsidR="000677F7" w:rsidRDefault="000677F7">
      <w:pPr>
        <w:pStyle w:val="BodyText3"/>
        <w:rPr>
          <w:b w:val="0"/>
          <w:bCs w:val="0"/>
          <w:sz w:val="24"/>
        </w:rPr>
      </w:pPr>
    </w:p>
    <w:p w:rsidR="000677F7" w:rsidRDefault="000677F7">
      <w:pPr>
        <w:pStyle w:val="BodyText3"/>
        <w:rPr>
          <w:b w:val="0"/>
          <w:bCs w:val="0"/>
          <w:sz w:val="24"/>
        </w:rPr>
      </w:pPr>
    </w:p>
    <w:p w:rsidR="000677F7" w:rsidRDefault="000677F7">
      <w:pPr>
        <w:pStyle w:val="BodyText3"/>
        <w:rPr>
          <w:b w:val="0"/>
          <w:bCs w:val="0"/>
          <w:sz w:val="24"/>
        </w:rPr>
      </w:pPr>
    </w:p>
    <w:p w:rsidR="000677F7" w:rsidRDefault="000677F7">
      <w:pPr>
        <w:pStyle w:val="BodyText3"/>
        <w:rPr>
          <w:b w:val="0"/>
          <w:bCs w:val="0"/>
          <w:sz w:val="24"/>
        </w:rPr>
      </w:pPr>
    </w:p>
    <w:p w:rsidR="000677F7" w:rsidRDefault="000677F7">
      <w:pPr>
        <w:jc w:val="both"/>
        <w:rPr>
          <w:sz w:val="28"/>
        </w:rPr>
      </w:pPr>
      <w:r>
        <w:rPr>
          <w:b/>
          <w:bCs/>
          <w:sz w:val="28"/>
        </w:rPr>
        <w:t>14-RELATION AUX PERSONNELS DE SERVICE</w:t>
      </w:r>
      <w:r>
        <w:rPr>
          <w:sz w:val="28"/>
        </w:rPr>
        <w:t> : Quel doit être notre comportement ?</w:t>
      </w:r>
    </w:p>
    <w:p w:rsidR="000677F7" w:rsidRDefault="000677F7">
      <w:pPr>
        <w:jc w:val="both"/>
        <w:rPr>
          <w:sz w:val="28"/>
        </w:rPr>
      </w:pPr>
    </w:p>
    <w:p w:rsidR="000677F7" w:rsidRDefault="000677F7">
      <w:pPr>
        <w:pStyle w:val="BodyText2"/>
      </w:pPr>
      <w:r>
        <w:t>Etre poli. Respecter leur travail et leur parler. Avoir de la considération pour leur travail.</w:t>
      </w:r>
    </w:p>
    <w:p w:rsidR="000677F7" w:rsidRDefault="000677F7">
      <w:pPr>
        <w:jc w:val="both"/>
        <w:rPr>
          <w:sz w:val="28"/>
        </w:rPr>
      </w:pPr>
    </w:p>
    <w:p w:rsidR="000677F7" w:rsidRDefault="000677F7">
      <w:pPr>
        <w:jc w:val="both"/>
        <w:rPr>
          <w:sz w:val="28"/>
        </w:rPr>
      </w:pPr>
    </w:p>
    <w:p w:rsidR="000677F7" w:rsidRDefault="000677F7">
      <w:pPr>
        <w:jc w:val="both"/>
        <w:rPr>
          <w:sz w:val="28"/>
        </w:rPr>
      </w:pPr>
      <w:r>
        <w:rPr>
          <w:b/>
          <w:bCs/>
          <w:sz w:val="28"/>
        </w:rPr>
        <w:t>15-MOMENTS INFORMELS</w:t>
      </w:r>
      <w:r>
        <w:rPr>
          <w:sz w:val="28"/>
        </w:rPr>
        <w:t> : Qu’entend-on par surveillance, quel doit être l’attitude pendant ces moments et pourquoi ?</w:t>
      </w:r>
    </w:p>
    <w:p w:rsidR="000677F7" w:rsidRDefault="000677F7">
      <w:pPr>
        <w:jc w:val="both"/>
        <w:rPr>
          <w:sz w:val="28"/>
        </w:rPr>
      </w:pPr>
    </w:p>
    <w:p w:rsidR="000677F7" w:rsidRDefault="000677F7">
      <w:pPr>
        <w:pStyle w:val="BodyText2"/>
      </w:pPr>
      <w:r>
        <w:t>Etre présent et actif. Avoir le sens de l’observation et voir la situation d’une façon globale. Pas d’attroupement d’animateurs. Vous êtes personnellement responsable et un manquement à cela peut vous amener à être condamner pour défaut de surveillance.</w:t>
      </w:r>
    </w:p>
    <w:p w:rsidR="000677F7" w:rsidRDefault="000677F7">
      <w:pPr>
        <w:jc w:val="both"/>
        <w:rPr>
          <w:color w:val="00CCFF"/>
        </w:rPr>
      </w:pPr>
    </w:p>
    <w:p w:rsidR="000677F7" w:rsidRDefault="000677F7">
      <w:pPr>
        <w:jc w:val="both"/>
        <w:rPr>
          <w:color w:val="00CCFF"/>
        </w:rPr>
      </w:pPr>
    </w:p>
    <w:p w:rsidR="000677F7" w:rsidRDefault="000677F7">
      <w:pPr>
        <w:jc w:val="both"/>
        <w:rPr>
          <w:sz w:val="28"/>
        </w:rPr>
      </w:pPr>
      <w:r>
        <w:rPr>
          <w:b/>
          <w:bCs/>
          <w:sz w:val="28"/>
        </w:rPr>
        <w:t>16-AUTORITE/SANCTION</w:t>
      </w:r>
      <w:r>
        <w:rPr>
          <w:sz w:val="28"/>
        </w:rPr>
        <w:t xml:space="preserve"> : Quel est ce processus ? A quoi répond-il ? </w:t>
      </w:r>
    </w:p>
    <w:p w:rsidR="000677F7" w:rsidRDefault="000677F7">
      <w:pPr>
        <w:jc w:val="both"/>
        <w:rPr>
          <w:color w:val="00CCFF"/>
          <w:sz w:val="28"/>
        </w:rPr>
      </w:pPr>
    </w:p>
    <w:p w:rsidR="000677F7" w:rsidRDefault="000677F7">
      <w:pPr>
        <w:pStyle w:val="BodyText2"/>
      </w:pPr>
      <w:r>
        <w:t>Toutes bêtises ou irrespect doit être puni. Pour cela la sanction doit être égale à la faute. Les enfants ont un réel besoin de justice. Les sanctions corporelles ou la maltraitance psychologique sont interdites. Pas de harcèlement. Quand la faute est réparée, on ne garde pas de rancune à l’égard de l’enfant.</w:t>
      </w:r>
    </w:p>
    <w:p w:rsidR="000677F7" w:rsidRDefault="000677F7">
      <w:pPr>
        <w:jc w:val="both"/>
        <w:rPr>
          <w:sz w:val="28"/>
        </w:rPr>
      </w:pPr>
    </w:p>
    <w:p w:rsidR="000677F7" w:rsidRDefault="000677F7">
      <w:pPr>
        <w:jc w:val="both"/>
        <w:rPr>
          <w:sz w:val="28"/>
        </w:rPr>
      </w:pPr>
    </w:p>
    <w:p w:rsidR="000677F7" w:rsidRDefault="000677F7">
      <w:pPr>
        <w:jc w:val="both"/>
        <w:rPr>
          <w:sz w:val="28"/>
        </w:rPr>
      </w:pPr>
      <w:r>
        <w:rPr>
          <w:b/>
          <w:bCs/>
          <w:sz w:val="28"/>
        </w:rPr>
        <w:t>17-BLESSURE </w:t>
      </w:r>
      <w:r>
        <w:rPr>
          <w:sz w:val="28"/>
        </w:rPr>
        <w:t>: Que fais-tu lorsqu’un enfant se blesse gravement au sein du centre ?</w:t>
      </w:r>
    </w:p>
    <w:p w:rsidR="000677F7" w:rsidRDefault="000677F7">
      <w:pPr>
        <w:jc w:val="both"/>
        <w:rPr>
          <w:sz w:val="28"/>
        </w:rPr>
      </w:pPr>
      <w:r>
        <w:rPr>
          <w:sz w:val="28"/>
        </w:rPr>
        <w:t>Que fais-tu lorsqu’un enfant se blesse gravement en sortie ?</w:t>
      </w:r>
    </w:p>
    <w:p w:rsidR="000677F7" w:rsidRDefault="000677F7">
      <w:pPr>
        <w:jc w:val="both"/>
        <w:rPr>
          <w:sz w:val="28"/>
        </w:rPr>
      </w:pPr>
    </w:p>
    <w:p w:rsidR="000677F7" w:rsidRDefault="000677F7">
      <w:pPr>
        <w:pStyle w:val="BodyText2"/>
      </w:pPr>
      <w:r>
        <w:t>Tranquilliser l’enfant victime et les autres enfants autour. Minimiser l’incident. Rester calme. Prévenir la direction qui prendra le relais si vous êtes au centre sinon, prévenir les pompiers, puis le centre qui préviendra les parents. Eloigner le reste du groupe. Si la direction ne peut venir sur place, monter dans le camion de pompier avec l’enfant.</w:t>
      </w:r>
    </w:p>
    <w:p w:rsidR="000677F7" w:rsidRDefault="000677F7">
      <w:pPr>
        <w:jc w:val="both"/>
        <w:rPr>
          <w:color w:val="00CCFF"/>
        </w:rPr>
      </w:pPr>
    </w:p>
    <w:p w:rsidR="000677F7" w:rsidRDefault="000677F7">
      <w:pPr>
        <w:jc w:val="both"/>
        <w:rPr>
          <w:color w:val="00CCFF"/>
        </w:rPr>
      </w:pPr>
    </w:p>
    <w:p w:rsidR="000677F7" w:rsidRDefault="000677F7">
      <w:pPr>
        <w:jc w:val="both"/>
        <w:rPr>
          <w:sz w:val="28"/>
        </w:rPr>
      </w:pPr>
      <w:r>
        <w:rPr>
          <w:b/>
          <w:bCs/>
          <w:sz w:val="28"/>
        </w:rPr>
        <w:t>18-DEVOIR DE RESERVE</w:t>
      </w:r>
      <w:r>
        <w:rPr>
          <w:sz w:val="28"/>
        </w:rPr>
        <w:t> : Vous vous rassemblez à plusieurs animateurs de RAJ à la terrasse d’un café. Les clients sont nombreux. Un animateur commence à parler d’un problème concernant un enfant fréquentant le centre. Quelle est votre réaction ?</w:t>
      </w:r>
    </w:p>
    <w:p w:rsidR="000677F7" w:rsidRDefault="000677F7">
      <w:pPr>
        <w:jc w:val="both"/>
        <w:rPr>
          <w:sz w:val="28"/>
        </w:rPr>
      </w:pPr>
    </w:p>
    <w:p w:rsidR="000677F7" w:rsidRDefault="000677F7">
      <w:pPr>
        <w:jc w:val="both"/>
        <w:rPr>
          <w:color w:val="00CCFF"/>
        </w:rPr>
      </w:pPr>
      <w:r>
        <w:rPr>
          <w:color w:val="00CCFF"/>
        </w:rPr>
        <w:t>Vous ne devez en aucun cas citer son nom. Parler doucement. Le mieux étant de ne pas en parler en ^public. Devoir de réserve s’applique comme à tous fonctionnaires. Secret professionnel.</w:t>
      </w:r>
    </w:p>
    <w:p w:rsidR="000677F7" w:rsidRDefault="000677F7">
      <w:pPr>
        <w:jc w:val="both"/>
        <w:rPr>
          <w:color w:val="00CCFF"/>
        </w:rPr>
      </w:pPr>
    </w:p>
    <w:p w:rsidR="000677F7" w:rsidRDefault="000677F7">
      <w:pPr>
        <w:jc w:val="both"/>
        <w:rPr>
          <w:color w:val="00CCFF"/>
        </w:rPr>
      </w:pPr>
    </w:p>
    <w:p w:rsidR="000677F7" w:rsidRDefault="000677F7">
      <w:pPr>
        <w:jc w:val="both"/>
        <w:rPr>
          <w:color w:val="00CCFF"/>
        </w:rPr>
      </w:pPr>
    </w:p>
    <w:p w:rsidR="000677F7" w:rsidRDefault="000677F7">
      <w:pPr>
        <w:jc w:val="both"/>
        <w:rPr>
          <w:color w:val="00CCFF"/>
        </w:rPr>
      </w:pPr>
    </w:p>
    <w:p w:rsidR="000677F7" w:rsidRDefault="000677F7">
      <w:pPr>
        <w:jc w:val="both"/>
        <w:rPr>
          <w:color w:val="00CCFF"/>
        </w:rPr>
      </w:pPr>
    </w:p>
    <w:p w:rsidR="000677F7" w:rsidRDefault="000677F7">
      <w:pPr>
        <w:jc w:val="both"/>
        <w:rPr>
          <w:color w:val="00CCFF"/>
        </w:rPr>
      </w:pPr>
    </w:p>
    <w:p w:rsidR="000677F7" w:rsidRDefault="000677F7">
      <w:pPr>
        <w:jc w:val="both"/>
        <w:rPr>
          <w:color w:val="00CCFF"/>
        </w:rPr>
      </w:pPr>
    </w:p>
    <w:p w:rsidR="000677F7" w:rsidRDefault="000677F7">
      <w:pPr>
        <w:jc w:val="both"/>
        <w:rPr>
          <w:sz w:val="28"/>
        </w:rPr>
      </w:pPr>
      <w:r>
        <w:rPr>
          <w:b/>
          <w:bCs/>
          <w:sz w:val="28"/>
        </w:rPr>
        <w:t>19-ATTITUDE GENERALE DE L’ANIMATEUR</w:t>
      </w:r>
      <w:r>
        <w:rPr>
          <w:sz w:val="28"/>
        </w:rPr>
        <w:t> : Au centre et hors du centre ?</w:t>
      </w:r>
    </w:p>
    <w:p w:rsidR="000677F7" w:rsidRDefault="000677F7">
      <w:pPr>
        <w:jc w:val="both"/>
        <w:rPr>
          <w:color w:val="00CCFF"/>
        </w:rPr>
      </w:pPr>
    </w:p>
    <w:p w:rsidR="000677F7" w:rsidRDefault="000677F7">
      <w:pPr>
        <w:pStyle w:val="BodyText2"/>
      </w:pPr>
      <w:r>
        <w:t>Au centre, venir avec des vêtements propres et adaptés au travail avec des enfants. Pas de casquette sauf en plein soleil.</w:t>
      </w:r>
    </w:p>
    <w:p w:rsidR="000677F7" w:rsidRDefault="000677F7">
      <w:pPr>
        <w:jc w:val="both"/>
        <w:rPr>
          <w:color w:val="00CCFF"/>
        </w:rPr>
      </w:pPr>
      <w:r>
        <w:rPr>
          <w:color w:val="00CCFF"/>
        </w:rPr>
        <w:t>A l’extérieur, on reste des animateurs de RAJ embauché par la Mairie de Rambouillet. Eviter toute attitudes provocante et provocatrice.</w:t>
      </w:r>
    </w:p>
    <w:p w:rsidR="000677F7" w:rsidRDefault="000677F7">
      <w:pPr>
        <w:jc w:val="both"/>
        <w:rPr>
          <w:color w:val="00CCFF"/>
        </w:rPr>
      </w:pPr>
      <w:r>
        <w:rPr>
          <w:color w:val="00CCFF"/>
        </w:rPr>
        <w:t>Vous restez des modèles pour les enfants que l’on reçoit mais aussi pour leurs parents.</w:t>
      </w:r>
    </w:p>
    <w:p w:rsidR="000677F7" w:rsidRDefault="000677F7">
      <w:pPr>
        <w:jc w:val="both"/>
        <w:rPr>
          <w:sz w:val="28"/>
        </w:rPr>
      </w:pPr>
    </w:p>
    <w:p w:rsidR="000677F7" w:rsidRDefault="000677F7">
      <w:pPr>
        <w:jc w:val="both"/>
        <w:rPr>
          <w:sz w:val="28"/>
        </w:rPr>
      </w:pPr>
    </w:p>
    <w:p w:rsidR="000677F7" w:rsidRDefault="000677F7">
      <w:pPr>
        <w:jc w:val="both"/>
        <w:rPr>
          <w:sz w:val="28"/>
        </w:rPr>
      </w:pPr>
      <w:r>
        <w:rPr>
          <w:b/>
          <w:bCs/>
          <w:sz w:val="28"/>
        </w:rPr>
        <w:t>20- DEPART D’UN ENFANT</w:t>
      </w:r>
      <w:r>
        <w:rPr>
          <w:sz w:val="28"/>
        </w:rPr>
        <w:t> : Un homme que tu n’as jamais vu vient chercher Nathan à 18h00, que fais-tu ?</w:t>
      </w:r>
    </w:p>
    <w:p w:rsidR="000677F7" w:rsidRDefault="000677F7">
      <w:pPr>
        <w:jc w:val="both"/>
        <w:rPr>
          <w:sz w:val="28"/>
        </w:rPr>
      </w:pPr>
    </w:p>
    <w:p w:rsidR="000677F7" w:rsidRDefault="000677F7">
      <w:pPr>
        <w:pStyle w:val="BodyText2"/>
      </w:pPr>
      <w:r>
        <w:t>Se renseigner auprès de ses collègues et de la direction pour savoir s’il y a une autorisation particulière. Si oui, demander la carte d’identité à la personne et vérifier avec la direction qu’elle est bien autoriser à prendre l’enfant. Sinon, la direction se chargera du problème en appelant les parents.</w:t>
      </w:r>
    </w:p>
    <w:p w:rsidR="000677F7" w:rsidRDefault="000677F7">
      <w:pPr>
        <w:jc w:val="both"/>
        <w:rPr>
          <w:color w:val="00CCFF"/>
        </w:rPr>
      </w:pPr>
    </w:p>
    <w:p w:rsidR="000677F7" w:rsidRDefault="000677F7">
      <w:pPr>
        <w:jc w:val="both"/>
        <w:rPr>
          <w:color w:val="00CCFF"/>
        </w:rPr>
      </w:pPr>
    </w:p>
    <w:p w:rsidR="000677F7" w:rsidRDefault="000677F7">
      <w:pPr>
        <w:jc w:val="both"/>
        <w:rPr>
          <w:b/>
          <w:bCs/>
          <w:sz w:val="28"/>
        </w:rPr>
      </w:pPr>
      <w:r>
        <w:rPr>
          <w:b/>
          <w:bCs/>
          <w:sz w:val="28"/>
        </w:rPr>
        <w:t>21- ACCUEIL D’UN INCONNU </w:t>
      </w:r>
      <w:r>
        <w:rPr>
          <w:sz w:val="28"/>
        </w:rPr>
        <w:t>: En plein milieu d’après-midi, une personne se promène dans le parc du centre de loisirs, que fais-tu ?</w:t>
      </w:r>
    </w:p>
    <w:p w:rsidR="000677F7" w:rsidRDefault="000677F7">
      <w:pPr>
        <w:jc w:val="both"/>
        <w:rPr>
          <w:sz w:val="28"/>
        </w:rPr>
      </w:pPr>
    </w:p>
    <w:p w:rsidR="000677F7" w:rsidRDefault="000677F7">
      <w:pPr>
        <w:pStyle w:val="BodyText2"/>
      </w:pPr>
      <w:r>
        <w:t>Aller lui demander gentiment ce qu ‘elle fait dans le centre et si vous pouvez la renseigner. Si elle n’a rien à faire ici, lui demander poliment de sortir. En informer la direction. Si elle ne veut pas, informer la direction qui se chargera de l’éconduire.</w:t>
      </w:r>
    </w:p>
    <w:p w:rsidR="000677F7" w:rsidRDefault="000677F7">
      <w:pPr>
        <w:jc w:val="both"/>
        <w:rPr>
          <w:color w:val="00CCFF"/>
        </w:rPr>
      </w:pPr>
    </w:p>
    <w:p w:rsidR="000677F7" w:rsidRDefault="000677F7">
      <w:pPr>
        <w:jc w:val="both"/>
        <w:rPr>
          <w:color w:val="00CCFF"/>
        </w:rPr>
      </w:pPr>
    </w:p>
    <w:p w:rsidR="000677F7" w:rsidRDefault="000677F7">
      <w:pPr>
        <w:jc w:val="both"/>
        <w:rPr>
          <w:sz w:val="28"/>
        </w:rPr>
      </w:pPr>
      <w:r>
        <w:rPr>
          <w:b/>
          <w:bCs/>
          <w:sz w:val="28"/>
        </w:rPr>
        <w:t>22- EVACUATION DES LOCAUX</w:t>
      </w:r>
      <w:r>
        <w:rPr>
          <w:sz w:val="28"/>
        </w:rPr>
        <w:t> : D’après toi, en cas d’alarme incendie, comment évacuer les locaux ?</w:t>
      </w:r>
    </w:p>
    <w:p w:rsidR="000677F7" w:rsidRDefault="000677F7">
      <w:pPr>
        <w:jc w:val="both"/>
        <w:rPr>
          <w:sz w:val="28"/>
        </w:rPr>
      </w:pPr>
    </w:p>
    <w:p w:rsidR="000677F7" w:rsidRDefault="000677F7">
      <w:pPr>
        <w:jc w:val="both"/>
        <w:rPr>
          <w:color w:val="00CCFF"/>
        </w:rPr>
      </w:pPr>
      <w:r>
        <w:rPr>
          <w:color w:val="00CCFF"/>
        </w:rPr>
        <w:t>Faire sortir les enfants dans le calme. Laisser toutes les affaires. Se rassembler au terrain de football. Compter les enfants et vérifier avec la liste les enfants présents de façon nominative. Un animateur est désigner «Abeille». Il vérifiera qu’il ne reste plus personne dans les locaux.</w:t>
      </w:r>
    </w:p>
    <w:p w:rsidR="000677F7" w:rsidRDefault="000677F7">
      <w:pPr>
        <w:jc w:val="both"/>
        <w:rPr>
          <w:color w:val="00CCFF"/>
        </w:rPr>
      </w:pPr>
      <w:r>
        <w:rPr>
          <w:color w:val="00CCFF"/>
        </w:rPr>
        <w:t>Attendre les instructions de la direction et/ou des secours.</w:t>
      </w:r>
    </w:p>
    <w:sectPr w:rsidR="000677F7" w:rsidSect="000677F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oNotTrackMoves/>
  <w:defaultTabStop w:val="708"/>
  <w:hyphenationZone w:val="425"/>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677F7"/>
    <w:rsid w:val="000677F7"/>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jc w:val="both"/>
      <w:outlineLvl w:val="0"/>
    </w:pPr>
    <w:rPr>
      <w:b/>
      <w:bCs/>
      <w:color w:val="00CCFF"/>
      <w:sz w:val="28"/>
    </w:rPr>
  </w:style>
  <w:style w:type="character" w:default="1" w:styleId="DefaultParagraphFont">
    <w:name w:val="Default Paragraph Font"/>
    <w:uiPriority w:val="1"/>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77F7"/>
    <w:rPr>
      <w:rFonts w:asciiTheme="majorHAnsi" w:eastAsiaTheme="majorEastAsia" w:hAnsiTheme="majorHAnsi" w:cstheme="majorBidi"/>
      <w:b/>
      <w:bCs/>
      <w:kern w:val="32"/>
      <w:sz w:val="32"/>
      <w:szCs w:val="32"/>
    </w:rPr>
  </w:style>
  <w:style w:type="paragraph" w:styleId="Title">
    <w:name w:val="Title"/>
    <w:basedOn w:val="Normal"/>
    <w:link w:val="TitleChar"/>
    <w:uiPriority w:val="10"/>
    <w:qFormat/>
    <w:pPr>
      <w:jc w:val="center"/>
    </w:pPr>
    <w:rPr>
      <w:b/>
      <w:bCs/>
      <w:sz w:val="28"/>
    </w:rPr>
  </w:style>
  <w:style w:type="character" w:customStyle="1" w:styleId="TitleChar">
    <w:name w:val="Title Char"/>
    <w:basedOn w:val="DefaultParagraphFont"/>
    <w:link w:val="Title"/>
    <w:uiPriority w:val="10"/>
    <w:rsid w:val="000677F7"/>
    <w:rPr>
      <w:rFonts w:asciiTheme="majorHAnsi" w:eastAsiaTheme="majorEastAsia" w:hAnsiTheme="majorHAnsi" w:cstheme="majorBidi"/>
      <w:b/>
      <w:bCs/>
      <w:kern w:val="28"/>
      <w:sz w:val="32"/>
      <w:szCs w:val="32"/>
    </w:rPr>
  </w:style>
  <w:style w:type="paragraph" w:styleId="BodyText">
    <w:name w:val="Body Text"/>
    <w:basedOn w:val="Normal"/>
    <w:link w:val="BodyTextChar"/>
    <w:uiPriority w:val="99"/>
    <w:semiHidden/>
    <w:pPr>
      <w:jc w:val="both"/>
    </w:pPr>
    <w:rPr>
      <w:color w:val="00CCFF"/>
      <w:sz w:val="28"/>
    </w:rPr>
  </w:style>
  <w:style w:type="character" w:customStyle="1" w:styleId="BodyTextChar">
    <w:name w:val="Body Text Char"/>
    <w:basedOn w:val="DefaultParagraphFont"/>
    <w:link w:val="BodyText"/>
    <w:uiPriority w:val="99"/>
    <w:semiHidden/>
    <w:rsid w:val="000677F7"/>
    <w:rPr>
      <w:sz w:val="24"/>
      <w:szCs w:val="24"/>
    </w:rPr>
  </w:style>
  <w:style w:type="paragraph" w:styleId="BodyText2">
    <w:name w:val="Body Text 2"/>
    <w:basedOn w:val="Normal"/>
    <w:link w:val="BodyText2Char"/>
    <w:uiPriority w:val="99"/>
    <w:semiHidden/>
    <w:pPr>
      <w:jc w:val="both"/>
    </w:pPr>
    <w:rPr>
      <w:color w:val="00CCFF"/>
    </w:rPr>
  </w:style>
  <w:style w:type="character" w:customStyle="1" w:styleId="BodyText2Char">
    <w:name w:val="Body Text 2 Char"/>
    <w:basedOn w:val="DefaultParagraphFont"/>
    <w:link w:val="BodyText2"/>
    <w:uiPriority w:val="99"/>
    <w:semiHidden/>
    <w:rsid w:val="000677F7"/>
    <w:rPr>
      <w:sz w:val="24"/>
      <w:szCs w:val="24"/>
    </w:rPr>
  </w:style>
  <w:style w:type="paragraph" w:styleId="BodyText3">
    <w:name w:val="Body Text 3"/>
    <w:basedOn w:val="Normal"/>
    <w:link w:val="BodyText3Char"/>
    <w:uiPriority w:val="99"/>
    <w:semiHidden/>
    <w:pPr>
      <w:jc w:val="both"/>
    </w:pPr>
    <w:rPr>
      <w:b/>
      <w:bCs/>
      <w:color w:val="00CCFF"/>
      <w:sz w:val="28"/>
    </w:rPr>
  </w:style>
  <w:style w:type="character" w:customStyle="1" w:styleId="BodyText3Char">
    <w:name w:val="Body Text 3 Char"/>
    <w:basedOn w:val="DefaultParagraphFont"/>
    <w:link w:val="BodyText3"/>
    <w:uiPriority w:val="99"/>
    <w:semiHidden/>
    <w:rsid w:val="000677F7"/>
    <w:rPr>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162</TotalTime>
  <Pages>1</Pages>
  <Words>1917</Words>
  <Characters>10930</Characters>
  <Application>Microsoft Office Outlook</Application>
  <DocSecurity>0</DocSecurity>
  <Lines>0</Lines>
  <Paragraphs>0</Paragraphs>
  <ScaleCrop>false</ScaleCrop>
  <Company>Personnelle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ACCUEIL DU MATIN : Je suis NATHAN,j’ai  6 ans</dc:title>
  <dc:subject/>
  <dc:creator>Perrin Philippe et Clara</dc:creator>
  <cp:keywords/>
  <dc:description/>
  <cp:lastModifiedBy>PERRIN</cp:lastModifiedBy>
  <cp:revision>4</cp:revision>
  <cp:lastPrinted>2003-06-20T15:23:00Z</cp:lastPrinted>
  <dcterms:created xsi:type="dcterms:W3CDTF">2003-06-20T13:31:00Z</dcterms:created>
  <dcterms:modified xsi:type="dcterms:W3CDTF">2005-06-07T16:44:00Z</dcterms:modified>
</cp:coreProperties>
</file>